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52947" w14:textId="297B04B3" w:rsidR="00FE0131" w:rsidRDefault="004D282F">
      <w:r>
        <w:rPr>
          <w:noProof/>
        </w:rPr>
        <w:drawing>
          <wp:anchor distT="0" distB="0" distL="114300" distR="114300" simplePos="0" relativeHeight="251671552" behindDoc="0" locked="0" layoutInCell="1" allowOverlap="1" wp14:anchorId="6CD7335E" wp14:editId="0242499B">
            <wp:simplePos x="0" y="0"/>
            <wp:positionH relativeFrom="margin">
              <wp:posOffset>3949700</wp:posOffset>
            </wp:positionH>
            <wp:positionV relativeFrom="margin">
              <wp:posOffset>-236855</wp:posOffset>
            </wp:positionV>
            <wp:extent cx="3676650" cy="42926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DC8BE6B" wp14:editId="11710AB9">
            <wp:simplePos x="0" y="0"/>
            <wp:positionH relativeFrom="page">
              <wp:posOffset>12700</wp:posOffset>
            </wp:positionH>
            <wp:positionV relativeFrom="page">
              <wp:align>top</wp:align>
            </wp:positionV>
            <wp:extent cx="4165600" cy="192405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3837">
        <w:rPr>
          <w:noProof/>
          <w:color w:val="auto"/>
          <w:kern w:val="0"/>
          <w:sz w:val="24"/>
          <w:szCs w:val="24"/>
        </w:rPr>
        <w:drawing>
          <wp:inline distT="0" distB="0" distL="0" distR="0" wp14:anchorId="0EB3C41F" wp14:editId="4B4F0A34">
            <wp:extent cx="2159000" cy="2178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99" cy="21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77E3B" wp14:editId="349C0DF0">
            <wp:extent cx="1657350" cy="2139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668" cy="219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DC18" w14:textId="4BE74F81" w:rsidR="00FE0131" w:rsidRDefault="004D282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97D1D16" wp14:editId="03E1E6A7">
                <wp:simplePos x="0" y="0"/>
                <wp:positionH relativeFrom="column">
                  <wp:posOffset>-184150</wp:posOffset>
                </wp:positionH>
                <wp:positionV relativeFrom="page">
                  <wp:align>bottom</wp:align>
                </wp:positionV>
                <wp:extent cx="2517140" cy="5778500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577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51A02" w14:textId="1D4D8878" w:rsidR="000901B3" w:rsidRDefault="000901B3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Apply to our Business Academy Program with code</w:t>
                            </w:r>
                            <w:r w:rsidR="008441ED"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: </w:t>
                            </w:r>
                            <w:r w:rsidR="008441ED" w:rsidRPr="008441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Q34A </w:t>
                            </w: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 </w:t>
                            </w:r>
                          </w:p>
                          <w:p w14:paraId="4279249F" w14:textId="3C7ECBD4" w:rsidR="008441ED" w:rsidRDefault="008441ED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675E60ED" w14:textId="79AA2EE8" w:rsidR="008441ED" w:rsidRDefault="008441ED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Learn About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 our</w:t>
                            </w: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:</w:t>
                            </w:r>
                          </w:p>
                          <w:p w14:paraId="2856FE63" w14:textId="10D677B7" w:rsidR="008441ED" w:rsidRP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Innovative Curriculum</w:t>
                            </w:r>
                          </w:p>
                          <w:p w14:paraId="60C7BC4D" w14:textId="78C3F282" w:rsidR="008441ED" w:rsidRP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Paid Internships </w:t>
                            </w:r>
                          </w:p>
                          <w:p w14:paraId="3BDB96E6" w14:textId="34B0AC83" w:rsid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8441E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Business Simulations</w:t>
                            </w:r>
                          </w:p>
                          <w:p w14:paraId="78D6E5D1" w14:textId="52DA0678" w:rsid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Industry and Busines Partnerships </w:t>
                            </w:r>
                          </w:p>
                          <w:p w14:paraId="11370A08" w14:textId="271CD3BF" w:rsid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Recognize Industry Certifications </w:t>
                            </w:r>
                          </w:p>
                          <w:p w14:paraId="17F4009C" w14:textId="7774BA8E" w:rsidR="008441ED" w:rsidRDefault="008441ED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College Credits Opportunities </w:t>
                            </w:r>
                          </w:p>
                          <w:p w14:paraId="5425CF39" w14:textId="4CF26CB6" w:rsidR="008441ED" w:rsidRPr="008441ED" w:rsidRDefault="00B72BEC" w:rsidP="008441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Scholarship Opportunities </w:t>
                            </w:r>
                          </w:p>
                          <w:p w14:paraId="6B0929F1" w14:textId="77777777" w:rsidR="008441ED" w:rsidRPr="008441ED" w:rsidRDefault="008441ED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4B122FC0" w14:textId="13BEC1E1" w:rsidR="008441ED" w:rsidRDefault="008441ED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18208226" w14:textId="77777777" w:rsidR="008441ED" w:rsidRPr="008441ED" w:rsidRDefault="008441ED" w:rsidP="008441ED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1EF508CE" w14:textId="77777777" w:rsidR="000901B3" w:rsidRDefault="000901B3" w:rsidP="000901B3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568FBA26" w14:textId="3CD3A887" w:rsidR="0000439E" w:rsidRPr="000901B3" w:rsidRDefault="00274A86" w:rsidP="000901B3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0901B3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D1D1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4.5pt;margin-top:0;width:198.2pt;height:4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" filled="f" fillcolor="#fffffe" stroked="f" strokecolor="#212120" insetpen="t">
                <v:textbox inset="2.88pt,2.88pt,2.88pt,2.88pt">
                  <w:txbxContent>
                    <w:p w14:paraId="55551A02" w14:textId="1D4D8878" w:rsidR="000901B3" w:rsidRDefault="000901B3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>Apply to our Business Academy Program with code</w:t>
                      </w:r>
                      <w:r w:rsidR="008441ED"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: </w:t>
                      </w:r>
                      <w:r w:rsidR="008441ED" w:rsidRPr="008441ED"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  <w:t xml:space="preserve">Q34A </w:t>
                      </w:r>
                      <w:r w:rsidRPr="008441ED"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  <w:t xml:space="preserve"> </w:t>
                      </w:r>
                    </w:p>
                    <w:p w14:paraId="4279249F" w14:textId="3C7ECBD4" w:rsidR="008441ED" w:rsidRDefault="008441ED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675E60ED" w14:textId="79AA2EE8" w:rsidR="008441ED" w:rsidRDefault="008441ED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>Learn About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 our</w:t>
                      </w: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>:</w:t>
                      </w:r>
                    </w:p>
                    <w:p w14:paraId="2856FE63" w14:textId="10D677B7" w:rsidR="008441ED" w:rsidRP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>Innovative Curriculum</w:t>
                      </w:r>
                    </w:p>
                    <w:p w14:paraId="60C7BC4D" w14:textId="78C3F282" w:rsidR="008441ED" w:rsidRP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Paid Internships </w:t>
                      </w:r>
                    </w:p>
                    <w:p w14:paraId="3BDB96E6" w14:textId="34B0AC83" w:rsid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8441ED"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>Business Simulations</w:t>
                      </w:r>
                    </w:p>
                    <w:p w14:paraId="78D6E5D1" w14:textId="52DA0678" w:rsid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Industry and Busines Partnerships </w:t>
                      </w:r>
                    </w:p>
                    <w:p w14:paraId="11370A08" w14:textId="271CD3BF" w:rsid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Recognize Industry Certifications </w:t>
                      </w:r>
                    </w:p>
                    <w:p w14:paraId="17F4009C" w14:textId="7774BA8E" w:rsidR="008441ED" w:rsidRDefault="008441ED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College Credits Opportunities </w:t>
                      </w:r>
                    </w:p>
                    <w:p w14:paraId="5425CF39" w14:textId="4CF26CB6" w:rsidR="008441ED" w:rsidRPr="008441ED" w:rsidRDefault="00B72BEC" w:rsidP="008441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  <w:t xml:space="preserve">Scholarship Opportunities </w:t>
                      </w:r>
                    </w:p>
                    <w:p w14:paraId="6B0929F1" w14:textId="77777777" w:rsidR="008441ED" w:rsidRPr="008441ED" w:rsidRDefault="008441ED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auto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4B122FC0" w14:textId="13BEC1E1" w:rsidR="008441ED" w:rsidRDefault="008441ED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18208226" w14:textId="77777777" w:rsidR="008441ED" w:rsidRPr="008441ED" w:rsidRDefault="008441ED" w:rsidP="008441ED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color w:val="FF000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1EF508CE" w14:textId="77777777" w:rsidR="000901B3" w:rsidRDefault="000901B3" w:rsidP="000901B3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568FBA26" w14:textId="3CD3A887" w:rsidR="0000439E" w:rsidRPr="000901B3" w:rsidRDefault="00274A86" w:rsidP="000901B3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0901B3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05CE0005" wp14:editId="1ED4B88D">
                <wp:simplePos x="0" y="0"/>
                <wp:positionH relativeFrom="column">
                  <wp:posOffset>2343150</wp:posOffset>
                </wp:positionH>
                <wp:positionV relativeFrom="page">
                  <wp:posOffset>4159250</wp:posOffset>
                </wp:positionV>
                <wp:extent cx="5295900" cy="5861050"/>
                <wp:effectExtent l="0" t="0" r="0" b="63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86105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32C6C" id="Rectangle 3" o:spid="_x0000_s1026" style="position:absolute;margin-left:184.5pt;margin-top:327.5pt;width:417pt;height:461.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72E7D4C" wp14:editId="38628517">
                <wp:simplePos x="0" y="0"/>
                <wp:positionH relativeFrom="margin">
                  <wp:posOffset>2406650</wp:posOffset>
                </wp:positionH>
                <wp:positionV relativeFrom="page">
                  <wp:posOffset>4222750</wp:posOffset>
                </wp:positionV>
                <wp:extent cx="5175250" cy="5873750"/>
                <wp:effectExtent l="0" t="0" r="635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587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08431" w14:textId="46FDC52B" w:rsidR="002D3605" w:rsidRDefault="002D3605" w:rsidP="005E0DC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2D3605"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Newtown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 xml:space="preserve"> High School</w:t>
                            </w:r>
                          </w:p>
                          <w:p w14:paraId="087480EF" w14:textId="236A0133" w:rsidR="002D3605" w:rsidRDefault="00084E48" w:rsidP="005E0DC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New Media E- Commerce Virtual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Recruitement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721529"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Information Session</w:t>
                            </w:r>
                            <w:r w:rsidR="002D3605" w:rsidRPr="002D3605"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!</w:t>
                            </w:r>
                          </w:p>
                          <w:p w14:paraId="639C245B" w14:textId="04E13A72" w:rsidR="002D3605" w:rsidRDefault="002D3605" w:rsidP="002D360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4F8BD3E2" w14:textId="755ADCAA" w:rsidR="002D3605" w:rsidRPr="007800B3" w:rsidRDefault="002D3605" w:rsidP="002D360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00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When: T</w:t>
                            </w:r>
                            <w:r w:rsidR="005624E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hursday</w:t>
                            </w:r>
                            <w:r w:rsidRPr="007800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84E4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February </w:t>
                            </w:r>
                            <w:r w:rsidR="0053730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7800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, 2021</w:t>
                            </w:r>
                            <w:r w:rsidR="00F470B2" w:rsidRPr="007800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at </w:t>
                            </w:r>
                            <w:r w:rsidR="00084E4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F470B2" w:rsidRPr="007800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:00 PM</w:t>
                            </w:r>
                          </w:p>
                          <w:p w14:paraId="1596B991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59B8A8" w14:textId="77777777" w:rsidR="00AF69D4" w:rsidRPr="000901B3" w:rsidRDefault="00AF69D4" w:rsidP="00AF69D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01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Topic: New Media E-Commerce Business Program Information Session - Newtown High School</w:t>
                            </w:r>
                          </w:p>
                          <w:p w14:paraId="570DDBB9" w14:textId="5D65CCCE" w:rsidR="00AF69D4" w:rsidRPr="000901B3" w:rsidRDefault="00AF69D4" w:rsidP="00AF69D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01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Time: Feb </w:t>
                            </w:r>
                            <w:r w:rsidR="005B1C0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 w:rsidRPr="000901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2021 06:00 PM </w:t>
                            </w:r>
                          </w:p>
                          <w:p w14:paraId="49B3281D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16CD8D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Join Zoom Meeting</w:t>
                            </w:r>
                          </w:p>
                          <w:p w14:paraId="7AD8A570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https://us02web.zoom.us/j/89034845525?pwd=OVFKdlZoUjZDZTVuc242eGZyYWFqQT09</w:t>
                            </w:r>
                          </w:p>
                          <w:p w14:paraId="644FA668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EAFD333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Meeting ID: 890 3484 5525</w:t>
                            </w:r>
                          </w:p>
                          <w:p w14:paraId="1A462931" w14:textId="77777777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Passcode: 727287</w:t>
                            </w:r>
                          </w:p>
                          <w:p w14:paraId="37E43197" w14:textId="31845766" w:rsidR="00AF69D4" w:rsidRPr="00AF69D4" w:rsidRDefault="00AF69D4" w:rsidP="00AF69D4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0BB64528" w14:textId="5E5BC8E3" w:rsidR="00F470B2" w:rsidRPr="00AF69D4" w:rsidRDefault="00F470B2" w:rsidP="00F470B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F69D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Facilitators: </w:t>
                            </w:r>
                            <w:r w:rsidR="00AF69D4" w:rsidRPr="00AF69D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Internship Coordinator, Madelyn Gonzalez, E, Nguyen and Business Students</w:t>
                            </w:r>
                          </w:p>
                          <w:p w14:paraId="51620530" w14:textId="65ECFC88" w:rsidR="00F470B2" w:rsidRDefault="00F470B2" w:rsidP="00F470B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188C7E" w14:textId="7026D3C2" w:rsidR="007A77C6" w:rsidRDefault="0050513D" w:rsidP="00F470B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For More Information on our Programs and How to Apply: Email: Mgonzalez11@schools.nyc.gov</w:t>
                            </w:r>
                          </w:p>
                          <w:p w14:paraId="42D83F4B" w14:textId="77777777" w:rsidR="007A77C6" w:rsidRPr="007800B3" w:rsidRDefault="007A77C6" w:rsidP="00F470B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5EA532B" w14:textId="69C0A517" w:rsidR="00F470B2" w:rsidRPr="00F470B2" w:rsidRDefault="00F470B2" w:rsidP="00F470B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70B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14:paraId="10AFBE16" w14:textId="7E77F1D2" w:rsidR="002D3605" w:rsidRPr="002D3605" w:rsidRDefault="00F470B2" w:rsidP="002D36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70B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+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E7D4C" id="Text Box 18" o:spid="_x0000_s1027" type="#_x0000_t202" style="position:absolute;margin-left:189.5pt;margin-top:332.5pt;width:407.5pt;height:462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p w14:paraId="58108431" w14:textId="46FDC52B" w:rsidR="002D3605" w:rsidRDefault="002D3605" w:rsidP="005E0DC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32"/>
                          <w:szCs w:val="32"/>
                          <w:lang w:val="en"/>
                        </w:rPr>
                      </w:pPr>
                      <w:r w:rsidRPr="002D3605"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32"/>
                          <w:szCs w:val="32"/>
                          <w:lang w:val="en"/>
                        </w:rPr>
                        <w:t>Newtown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32"/>
                          <w:szCs w:val="32"/>
                          <w:lang w:val="en"/>
                        </w:rPr>
                        <w:t xml:space="preserve"> High School</w:t>
                      </w:r>
                    </w:p>
                    <w:p w14:paraId="087480EF" w14:textId="236A0133" w:rsidR="002D3605" w:rsidRDefault="00084E48" w:rsidP="005E0DC4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 xml:space="preserve">New Media E- Commerce Virtual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>Recruitement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721529"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>Information Session</w:t>
                      </w:r>
                      <w:r w:rsidR="002D3605" w:rsidRPr="002D3605"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>!</w:t>
                      </w:r>
                    </w:p>
                    <w:p w14:paraId="639C245B" w14:textId="04E13A72" w:rsidR="002D3605" w:rsidRDefault="002D3605" w:rsidP="002D360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</w:pPr>
                    </w:p>
                    <w:p w14:paraId="4F8BD3E2" w14:textId="755ADCAA" w:rsidR="002D3605" w:rsidRPr="007800B3" w:rsidRDefault="002D3605" w:rsidP="002D360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800B3">
                        <w:rPr>
                          <w:color w:val="FFFFFF" w:themeColor="background1"/>
                          <w:sz w:val="36"/>
                          <w:szCs w:val="36"/>
                        </w:rPr>
                        <w:t>When: T</w:t>
                      </w:r>
                      <w:r w:rsidR="005624E6">
                        <w:rPr>
                          <w:color w:val="FFFFFF" w:themeColor="background1"/>
                          <w:sz w:val="36"/>
                          <w:szCs w:val="36"/>
                        </w:rPr>
                        <w:t>hursday</w:t>
                      </w:r>
                      <w:r w:rsidRPr="007800B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="00084E4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February </w:t>
                      </w:r>
                      <w:r w:rsidR="00537309">
                        <w:rPr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7800B3">
                        <w:rPr>
                          <w:color w:val="FFFFFF" w:themeColor="background1"/>
                          <w:sz w:val="36"/>
                          <w:szCs w:val="36"/>
                        </w:rPr>
                        <w:t>, 2021</w:t>
                      </w:r>
                      <w:r w:rsidR="00F470B2" w:rsidRPr="007800B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at </w:t>
                      </w:r>
                      <w:r w:rsidR="00084E48">
                        <w:rPr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="00F470B2" w:rsidRPr="007800B3">
                        <w:rPr>
                          <w:color w:val="FFFFFF" w:themeColor="background1"/>
                          <w:sz w:val="36"/>
                          <w:szCs w:val="36"/>
                        </w:rPr>
                        <w:t>:00 PM</w:t>
                      </w:r>
                    </w:p>
                    <w:p w14:paraId="1596B991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59B8A8" w14:textId="77777777" w:rsidR="00AF69D4" w:rsidRPr="000901B3" w:rsidRDefault="00AF69D4" w:rsidP="00AF69D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901B3">
                        <w:rPr>
                          <w:color w:val="FFFFFF" w:themeColor="background1"/>
                          <w:sz w:val="32"/>
                          <w:szCs w:val="32"/>
                        </w:rPr>
                        <w:t>Topic: New Media E-Commerce Business Program Information Session - Newtown High School</w:t>
                      </w:r>
                    </w:p>
                    <w:p w14:paraId="570DDBB9" w14:textId="5D65CCCE" w:rsidR="00AF69D4" w:rsidRPr="000901B3" w:rsidRDefault="00AF69D4" w:rsidP="00AF69D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901B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Time: Feb </w:t>
                      </w:r>
                      <w:r w:rsidR="005B1C08"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  <w:r w:rsidRPr="000901B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, 2021 06:00 PM </w:t>
                      </w:r>
                    </w:p>
                    <w:p w14:paraId="49B3281D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16CD8D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69D4">
                        <w:rPr>
                          <w:color w:val="FFFFFF" w:themeColor="background1"/>
                          <w:sz w:val="28"/>
                          <w:szCs w:val="28"/>
                        </w:rPr>
                        <w:t>Join Zoom Meeting</w:t>
                      </w:r>
                    </w:p>
                    <w:p w14:paraId="7AD8A570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69D4">
                        <w:rPr>
                          <w:color w:val="FFFFFF" w:themeColor="background1"/>
                          <w:sz w:val="28"/>
                          <w:szCs w:val="28"/>
                        </w:rPr>
                        <w:t>https://us02web.zoom.us/j/89034845525?pwd=OVFKdlZoUjZDZTVuc242eGZyYWFqQT09</w:t>
                      </w:r>
                    </w:p>
                    <w:p w14:paraId="644FA668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EAFD333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69D4">
                        <w:rPr>
                          <w:color w:val="FFFFFF" w:themeColor="background1"/>
                          <w:sz w:val="28"/>
                          <w:szCs w:val="28"/>
                        </w:rPr>
                        <w:t>Meeting ID: 890 3484 5525</w:t>
                      </w:r>
                    </w:p>
                    <w:p w14:paraId="1A462931" w14:textId="77777777" w:rsidR="00AF69D4" w:rsidRPr="00AF69D4" w:rsidRDefault="00AF69D4" w:rsidP="00AF69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69D4">
                        <w:rPr>
                          <w:color w:val="FFFFFF" w:themeColor="background1"/>
                          <w:sz w:val="28"/>
                          <w:szCs w:val="28"/>
                        </w:rPr>
                        <w:t>Passcode: 727287</w:t>
                      </w:r>
                    </w:p>
                    <w:p w14:paraId="37E43197" w14:textId="31845766" w:rsidR="00AF69D4" w:rsidRPr="00AF69D4" w:rsidRDefault="00AF69D4" w:rsidP="00AF69D4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F69D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0BB64528" w14:textId="5E5BC8E3" w:rsidR="00F470B2" w:rsidRPr="00AF69D4" w:rsidRDefault="00F470B2" w:rsidP="00F470B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F69D4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Facilitators: </w:t>
                      </w:r>
                      <w:r w:rsidR="00AF69D4" w:rsidRPr="00AF69D4">
                        <w:rPr>
                          <w:color w:val="FFFFFF" w:themeColor="background1"/>
                          <w:sz w:val="32"/>
                          <w:szCs w:val="32"/>
                        </w:rPr>
                        <w:t>Internship Coordinator, Madelyn Gonzalez, E, Nguyen and Business Students</w:t>
                      </w:r>
                    </w:p>
                    <w:p w14:paraId="51620530" w14:textId="65ECFC88" w:rsidR="00F470B2" w:rsidRDefault="00F470B2" w:rsidP="00F470B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188C7E" w14:textId="7026D3C2" w:rsidR="007A77C6" w:rsidRDefault="0050513D" w:rsidP="00F470B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For More Information on our Programs and How to Apply: Email: Mgonzalez11@schools.nyc.gov</w:t>
                      </w:r>
                    </w:p>
                    <w:p w14:paraId="42D83F4B" w14:textId="77777777" w:rsidR="007A77C6" w:rsidRPr="007800B3" w:rsidRDefault="007A77C6" w:rsidP="00F470B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5EA532B" w14:textId="69C0A517" w:rsidR="00F470B2" w:rsidRPr="00F470B2" w:rsidRDefault="00F470B2" w:rsidP="00F470B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470B2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</w:t>
                      </w:r>
                    </w:p>
                    <w:p w14:paraId="10AFBE16" w14:textId="7E77F1D2" w:rsidR="002D3605" w:rsidRPr="002D3605" w:rsidRDefault="00F470B2" w:rsidP="002D36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470B2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+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F5D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A651A4" wp14:editId="15335DAE">
                <wp:simplePos x="0" y="0"/>
                <wp:positionH relativeFrom="column">
                  <wp:posOffset>-292100</wp:posOffset>
                </wp:positionH>
                <wp:positionV relativeFrom="margin">
                  <wp:posOffset>4074795</wp:posOffset>
                </wp:positionV>
                <wp:extent cx="2641600" cy="5835650"/>
                <wp:effectExtent l="0" t="0" r="635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5835650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AFEEC" id="Rectangle 4" o:spid="_x0000_s1026" style="position:absolute;margin-left:-23pt;margin-top:320.85pt;width:208pt;height:45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" fillcolor="#b7c134" stroked="f" strokecolor="#212120" insetpen="t">
                <v:shadow color="#8c8682"/>
                <w10:wrap anchory="margin"/>
              </v:rect>
            </w:pict>
          </mc:Fallback>
        </mc:AlternateContent>
      </w:r>
    </w:p>
    <w:p w14:paraId="5A8C85CE" w14:textId="33160088" w:rsidR="00FE0131" w:rsidRDefault="00FE0131"/>
    <w:p w14:paraId="0C19DE47" w14:textId="0DE45F4E" w:rsidR="00FE0131" w:rsidRDefault="00FE0131"/>
    <w:p w14:paraId="24FBCE61" w14:textId="50FE87C4" w:rsidR="00FE0131" w:rsidRDefault="00FE0131"/>
    <w:p w14:paraId="22DF3B39" w14:textId="5F53659B" w:rsidR="00FE0131" w:rsidRDefault="00FE0131"/>
    <w:p w14:paraId="4F43A531" w14:textId="55744ABB" w:rsidR="00FE0131" w:rsidRDefault="00FE0131"/>
    <w:p w14:paraId="3A0D6F79" w14:textId="4432364E" w:rsidR="00FE0131" w:rsidRDefault="00FE0131"/>
    <w:p w14:paraId="5E81418A" w14:textId="56C002E0" w:rsidR="00FE0131" w:rsidRDefault="00FE0131"/>
    <w:p w14:paraId="1261596C" w14:textId="2E4FE066" w:rsidR="00FE0131" w:rsidRDefault="00FE0131"/>
    <w:p w14:paraId="7325097A" w14:textId="00806D8E" w:rsidR="00FE0131" w:rsidRDefault="00FE0131"/>
    <w:p w14:paraId="0C9D10D5" w14:textId="5A156281" w:rsidR="00FE0131" w:rsidRDefault="00FE0131"/>
    <w:p w14:paraId="542B0DF3" w14:textId="3D1E7C12" w:rsidR="005F70E4" w:rsidRDefault="00BB6D41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C2FB9F" wp14:editId="558A9B4D">
                <wp:simplePos x="0" y="0"/>
                <wp:positionH relativeFrom="column">
                  <wp:posOffset>10886</wp:posOffset>
                </wp:positionH>
                <wp:positionV relativeFrom="paragraph">
                  <wp:posOffset>8284029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E0BEC" id="Group 35" o:spid="_x0000_s1026" style="position:absolute;margin-left:.85pt;margin-top:652.3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</v:group>
            </w:pict>
          </mc:Fallback>
        </mc:AlternateContent>
      </w:r>
    </w:p>
    <w:sectPr w:rsidR="005F70E4" w:rsidSect="00FE0131">
      <w:pgSz w:w="12240" w:h="15840" w:code="1"/>
      <w:pgMar w:top="173" w:right="173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63716" w14:textId="77777777" w:rsidR="00F22783" w:rsidRDefault="00F22783" w:rsidP="008335AE">
      <w:r>
        <w:separator/>
      </w:r>
    </w:p>
  </w:endnote>
  <w:endnote w:type="continuationSeparator" w:id="0">
    <w:p w14:paraId="7B5890F3" w14:textId="77777777" w:rsidR="00F22783" w:rsidRDefault="00F22783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59193" w14:textId="77777777" w:rsidR="00F22783" w:rsidRDefault="00F22783" w:rsidP="008335AE">
      <w:r>
        <w:separator/>
      </w:r>
    </w:p>
  </w:footnote>
  <w:footnote w:type="continuationSeparator" w:id="0">
    <w:p w14:paraId="4441509B" w14:textId="77777777" w:rsidR="00F22783" w:rsidRDefault="00F22783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B3B7A"/>
    <w:multiLevelType w:val="hybridMultilevel"/>
    <w:tmpl w:val="E5CEB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646EE"/>
    <w:multiLevelType w:val="hybridMultilevel"/>
    <w:tmpl w:val="CEDAFEB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99A27E2"/>
    <w:multiLevelType w:val="hybridMultilevel"/>
    <w:tmpl w:val="7FCC1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2E6"/>
    <w:rsid w:val="0000439E"/>
    <w:rsid w:val="00084E48"/>
    <w:rsid w:val="000901B3"/>
    <w:rsid w:val="00092AD4"/>
    <w:rsid w:val="000D247E"/>
    <w:rsid w:val="000D557E"/>
    <w:rsid w:val="00194B1B"/>
    <w:rsid w:val="001B326D"/>
    <w:rsid w:val="00274A86"/>
    <w:rsid w:val="002B3B63"/>
    <w:rsid w:val="002D3605"/>
    <w:rsid w:val="00343007"/>
    <w:rsid w:val="003B7DE5"/>
    <w:rsid w:val="003D3564"/>
    <w:rsid w:val="00417CA0"/>
    <w:rsid w:val="004244A3"/>
    <w:rsid w:val="004B45C2"/>
    <w:rsid w:val="004D282F"/>
    <w:rsid w:val="004F5DA5"/>
    <w:rsid w:val="0050513D"/>
    <w:rsid w:val="005307D7"/>
    <w:rsid w:val="00537309"/>
    <w:rsid w:val="005624E6"/>
    <w:rsid w:val="005B1C08"/>
    <w:rsid w:val="005B3039"/>
    <w:rsid w:val="005D3837"/>
    <w:rsid w:val="005D48D6"/>
    <w:rsid w:val="005D5D75"/>
    <w:rsid w:val="005E0DC4"/>
    <w:rsid w:val="005E2FA3"/>
    <w:rsid w:val="005F70E4"/>
    <w:rsid w:val="00606D3B"/>
    <w:rsid w:val="00637FD3"/>
    <w:rsid w:val="0067086B"/>
    <w:rsid w:val="006E22E6"/>
    <w:rsid w:val="00720DE5"/>
    <w:rsid w:val="00721529"/>
    <w:rsid w:val="00765616"/>
    <w:rsid w:val="007800B3"/>
    <w:rsid w:val="007A5299"/>
    <w:rsid w:val="007A69AD"/>
    <w:rsid w:val="007A77C6"/>
    <w:rsid w:val="00810177"/>
    <w:rsid w:val="008335AE"/>
    <w:rsid w:val="008441ED"/>
    <w:rsid w:val="0085368F"/>
    <w:rsid w:val="008974A6"/>
    <w:rsid w:val="00904EDB"/>
    <w:rsid w:val="009108CA"/>
    <w:rsid w:val="00994E05"/>
    <w:rsid w:val="009F6819"/>
    <w:rsid w:val="00AF69D4"/>
    <w:rsid w:val="00B024DE"/>
    <w:rsid w:val="00B72BEC"/>
    <w:rsid w:val="00BB6D41"/>
    <w:rsid w:val="00CC1E03"/>
    <w:rsid w:val="00D5489C"/>
    <w:rsid w:val="00E21AC3"/>
    <w:rsid w:val="00E65CBA"/>
    <w:rsid w:val="00E76EA5"/>
    <w:rsid w:val="00EA2425"/>
    <w:rsid w:val="00ED1100"/>
    <w:rsid w:val="00F22783"/>
    <w:rsid w:val="00F34D14"/>
    <w:rsid w:val="00F470B2"/>
    <w:rsid w:val="00FE0131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B44C4D"/>
  <w15:chartTrackingRefBased/>
  <w15:docId w15:val="{8334EFBD-5949-405B-9C9D-58360152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fi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cdoe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Gonzalez Madelyn</cp:lastModifiedBy>
  <cp:revision>2</cp:revision>
  <cp:lastPrinted>2021-01-29T19:21:00Z</cp:lastPrinted>
  <dcterms:created xsi:type="dcterms:W3CDTF">2021-02-01T22:42:00Z</dcterms:created>
  <dcterms:modified xsi:type="dcterms:W3CDTF">2021-02-01T22:42:00Z</dcterms:modified>
</cp:coreProperties>
</file>